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D3F" w:rsidRDefault="00F81D3F" w:rsidP="00674730">
      <w:pPr>
        <w:widowControl w:val="0"/>
        <w:autoSpaceDE w:val="0"/>
        <w:autoSpaceDN w:val="0"/>
        <w:adjustRightInd w:val="0"/>
        <w:ind w:firstLine="0"/>
        <w:rPr>
          <w:b/>
          <w:bCs/>
          <w:lang w:eastAsia="ru-RU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style="position:absolute;left:0;text-align:left;margin-left:221.9pt;margin-top:-5.8pt;width:41.7pt;height:77.5pt;z-index:251658240;visibility:visible;mso-wrap-distance-left:9.05pt;mso-wrap-distance-right:9.05pt" filled="t">
            <v:imagedata r:id="rId4" o:title=""/>
            <w10:wrap type="square"/>
          </v:shape>
        </w:pict>
      </w:r>
    </w:p>
    <w:p w:rsidR="00F81D3F" w:rsidRDefault="00F81D3F" w:rsidP="00674730">
      <w:pPr>
        <w:widowControl w:val="0"/>
        <w:autoSpaceDE w:val="0"/>
        <w:autoSpaceDN w:val="0"/>
        <w:adjustRightInd w:val="0"/>
        <w:ind w:firstLine="0"/>
        <w:jc w:val="center"/>
        <w:rPr>
          <w:b/>
          <w:bCs/>
          <w:lang w:eastAsia="ru-RU"/>
        </w:rPr>
      </w:pPr>
    </w:p>
    <w:p w:rsidR="00F81D3F" w:rsidRDefault="00F81D3F" w:rsidP="00674730">
      <w:pPr>
        <w:widowControl w:val="0"/>
        <w:autoSpaceDE w:val="0"/>
        <w:autoSpaceDN w:val="0"/>
        <w:adjustRightInd w:val="0"/>
        <w:ind w:firstLine="0"/>
        <w:jc w:val="center"/>
        <w:rPr>
          <w:b/>
          <w:bCs/>
          <w:lang w:eastAsia="ru-RU"/>
        </w:rPr>
      </w:pPr>
    </w:p>
    <w:p w:rsidR="00F81D3F" w:rsidRDefault="00F81D3F" w:rsidP="00674730">
      <w:pPr>
        <w:widowControl w:val="0"/>
        <w:autoSpaceDE w:val="0"/>
        <w:autoSpaceDN w:val="0"/>
        <w:adjustRightInd w:val="0"/>
        <w:ind w:firstLine="0"/>
        <w:jc w:val="center"/>
        <w:rPr>
          <w:b/>
          <w:bCs/>
          <w:lang w:eastAsia="ru-RU"/>
        </w:rPr>
      </w:pPr>
    </w:p>
    <w:p w:rsidR="00F81D3F" w:rsidRPr="00674730" w:rsidRDefault="00F81D3F" w:rsidP="00581821">
      <w:pPr>
        <w:widowControl w:val="0"/>
        <w:autoSpaceDE w:val="0"/>
        <w:autoSpaceDN w:val="0"/>
        <w:adjustRightInd w:val="0"/>
        <w:ind w:firstLine="0"/>
        <w:rPr>
          <w:b/>
          <w:bCs/>
          <w:lang w:eastAsia="ru-RU"/>
        </w:rPr>
      </w:pPr>
    </w:p>
    <w:p w:rsidR="00F81D3F" w:rsidRPr="00674730" w:rsidRDefault="00F81D3F" w:rsidP="00674730">
      <w:pPr>
        <w:widowControl w:val="0"/>
        <w:autoSpaceDE w:val="0"/>
        <w:autoSpaceDN w:val="0"/>
        <w:adjustRightInd w:val="0"/>
        <w:ind w:firstLine="0"/>
        <w:jc w:val="center"/>
        <w:rPr>
          <w:b/>
          <w:bCs/>
          <w:lang w:eastAsia="ru-RU"/>
        </w:rPr>
      </w:pPr>
      <w:r w:rsidRPr="00674730">
        <w:rPr>
          <w:b/>
          <w:bCs/>
          <w:lang w:eastAsia="ru-RU"/>
        </w:rPr>
        <w:t>АДМИНИСТРАЦИЯ НИКОЛЬСКОГО СЕЛЬСКОГО ПОСЕЛЕНИЯ</w:t>
      </w:r>
    </w:p>
    <w:p w:rsidR="00F81D3F" w:rsidRPr="00674730" w:rsidRDefault="00F81D3F" w:rsidP="00674730">
      <w:pPr>
        <w:widowControl w:val="0"/>
        <w:autoSpaceDE w:val="0"/>
        <w:autoSpaceDN w:val="0"/>
        <w:adjustRightInd w:val="0"/>
        <w:ind w:firstLine="0"/>
        <w:jc w:val="center"/>
        <w:rPr>
          <w:b/>
          <w:bCs/>
          <w:lang w:eastAsia="ru-RU"/>
        </w:rPr>
      </w:pPr>
      <w:r w:rsidRPr="00674730">
        <w:rPr>
          <w:b/>
          <w:bCs/>
          <w:lang w:eastAsia="ru-RU"/>
        </w:rPr>
        <w:t>ГАГАРИНСКОГО РАЙОНА СМОЛЕНСКОЙ ОБЛАСТИ</w:t>
      </w:r>
    </w:p>
    <w:p w:rsidR="00F81D3F" w:rsidRDefault="00F81D3F" w:rsidP="00674730">
      <w:pPr>
        <w:widowControl w:val="0"/>
        <w:autoSpaceDE w:val="0"/>
        <w:autoSpaceDN w:val="0"/>
        <w:adjustRightInd w:val="0"/>
        <w:ind w:firstLine="0"/>
        <w:jc w:val="center"/>
        <w:rPr>
          <w:b/>
          <w:bCs/>
          <w:spacing w:val="40"/>
          <w:sz w:val="32"/>
          <w:szCs w:val="32"/>
          <w:lang w:eastAsia="ru-RU"/>
        </w:rPr>
      </w:pPr>
    </w:p>
    <w:p w:rsidR="00F81D3F" w:rsidRPr="00674730" w:rsidRDefault="00F81D3F" w:rsidP="00674730">
      <w:pPr>
        <w:widowControl w:val="0"/>
        <w:autoSpaceDE w:val="0"/>
        <w:autoSpaceDN w:val="0"/>
        <w:adjustRightInd w:val="0"/>
        <w:ind w:firstLine="0"/>
        <w:jc w:val="center"/>
        <w:rPr>
          <w:b/>
          <w:bCs/>
          <w:lang w:eastAsia="ru-RU"/>
        </w:rPr>
      </w:pPr>
      <w:r>
        <w:rPr>
          <w:b/>
          <w:bCs/>
          <w:spacing w:val="40"/>
          <w:sz w:val="32"/>
          <w:szCs w:val="32"/>
          <w:lang w:eastAsia="ru-RU"/>
        </w:rPr>
        <w:t xml:space="preserve">ПОСТАНОВЛЕНИЕ </w:t>
      </w:r>
    </w:p>
    <w:p w:rsidR="00F81D3F" w:rsidRDefault="00F81D3F" w:rsidP="00674730">
      <w:pPr>
        <w:ind w:firstLine="0"/>
      </w:pPr>
    </w:p>
    <w:p w:rsidR="00F81D3F" w:rsidRDefault="00F81D3F" w:rsidP="00674730">
      <w:pPr>
        <w:ind w:firstLine="0"/>
      </w:pPr>
      <w:r>
        <w:t>От  02.08.2019 года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№ 14</w:t>
      </w:r>
    </w:p>
    <w:p w:rsidR="00F81D3F" w:rsidRDefault="00F81D3F" w:rsidP="00674730">
      <w:pPr>
        <w:ind w:firstLine="0"/>
      </w:pPr>
    </w:p>
    <w:p w:rsidR="00F81D3F" w:rsidRPr="00674730" w:rsidRDefault="00F81D3F" w:rsidP="00674730">
      <w:pPr>
        <w:ind w:firstLine="0"/>
        <w:rPr>
          <w:b/>
          <w:bCs/>
        </w:rPr>
      </w:pPr>
      <w:r w:rsidRPr="00674730">
        <w:rPr>
          <w:b/>
          <w:bCs/>
        </w:rPr>
        <w:t xml:space="preserve">Об утверждении перечня </w:t>
      </w:r>
    </w:p>
    <w:p w:rsidR="00F81D3F" w:rsidRPr="00674730" w:rsidRDefault="00F81D3F" w:rsidP="00674730">
      <w:pPr>
        <w:ind w:firstLine="0"/>
        <w:rPr>
          <w:b/>
          <w:bCs/>
        </w:rPr>
      </w:pPr>
      <w:r w:rsidRPr="00674730">
        <w:rPr>
          <w:b/>
          <w:bCs/>
        </w:rPr>
        <w:t>первичных средств пожаротушения</w:t>
      </w:r>
    </w:p>
    <w:p w:rsidR="00F81D3F" w:rsidRPr="00674730" w:rsidRDefault="00F81D3F" w:rsidP="00674730">
      <w:pPr>
        <w:ind w:firstLine="0"/>
        <w:rPr>
          <w:b/>
          <w:bCs/>
        </w:rPr>
      </w:pPr>
      <w:r w:rsidRPr="00674730">
        <w:rPr>
          <w:b/>
          <w:bCs/>
        </w:rPr>
        <w:t>в местах общественного пользования</w:t>
      </w:r>
    </w:p>
    <w:p w:rsidR="00F81D3F" w:rsidRPr="00674730" w:rsidRDefault="00F81D3F" w:rsidP="00674730">
      <w:pPr>
        <w:ind w:firstLine="0"/>
        <w:rPr>
          <w:b/>
          <w:bCs/>
        </w:rPr>
      </w:pPr>
      <w:r w:rsidRPr="00674730">
        <w:rPr>
          <w:b/>
          <w:bCs/>
        </w:rPr>
        <w:t>населенных пунктов</w:t>
      </w:r>
    </w:p>
    <w:p w:rsidR="00F81D3F" w:rsidRPr="00674730" w:rsidRDefault="00F81D3F" w:rsidP="00674730">
      <w:pPr>
        <w:rPr>
          <w:b/>
          <w:bCs/>
        </w:rPr>
      </w:pPr>
    </w:p>
    <w:p w:rsidR="00F81D3F" w:rsidRDefault="00F81D3F" w:rsidP="00674730"/>
    <w:p w:rsidR="00F81D3F" w:rsidRPr="000027FB" w:rsidRDefault="00F81D3F" w:rsidP="00674730">
      <w:r>
        <w:t xml:space="preserve">В соответствии со статьей 19 Федерального закона от 21.12.1994 </w:t>
      </w:r>
      <w:r>
        <w:br/>
        <w:t xml:space="preserve">№ 69-ФЗ «О пожарной безопасности», статьями 43, 63 Федерального закона от 22.07.2008 № 123-ФЗ «Технический регламент о требованиях пожарной безопасности», </w:t>
      </w:r>
      <w:r w:rsidRPr="008F251A">
        <w:t xml:space="preserve">разделом </w:t>
      </w:r>
      <w:r w:rsidRPr="008F251A">
        <w:rPr>
          <w:lang w:val="en-US"/>
        </w:rPr>
        <w:t>XIX</w:t>
      </w:r>
      <w:r w:rsidRPr="008F251A">
        <w:t xml:space="preserve"> Правил противопожарного режима в Российской Федерации, утвержденных постановлением Правительства Российской Федерации</w:t>
      </w:r>
      <w:r>
        <w:t xml:space="preserve"> </w:t>
      </w:r>
      <w:r w:rsidRPr="008F251A">
        <w:t>от 25</w:t>
      </w:r>
      <w:r>
        <w:t>.04.2012</w:t>
      </w:r>
      <w:r w:rsidRPr="008F251A">
        <w:t xml:space="preserve"> № 390 </w:t>
      </w:r>
      <w:r w:rsidRPr="000027FB">
        <w:t>Администрация</w:t>
      </w:r>
      <w:r>
        <w:t xml:space="preserve"> Муниципального образования </w:t>
      </w:r>
      <w:r w:rsidRPr="000027FB">
        <w:t>«</w:t>
      </w:r>
      <w:r>
        <w:t>Никольского сельского поселения Гагаринского района</w:t>
      </w:r>
      <w:r w:rsidRPr="000027FB">
        <w:t xml:space="preserve"> Смоленской области</w:t>
      </w:r>
      <w:r>
        <w:t xml:space="preserve"> </w:t>
      </w:r>
      <w:r>
        <w:rPr>
          <w:b/>
          <w:bCs/>
        </w:rPr>
        <w:t>ПОСТАНОВЛЯЕТ</w:t>
      </w:r>
      <w:r w:rsidRPr="000027FB">
        <w:t>:</w:t>
      </w:r>
    </w:p>
    <w:p w:rsidR="00F81D3F" w:rsidRPr="004B5005" w:rsidRDefault="00F81D3F" w:rsidP="00674730">
      <w:r w:rsidRPr="000027FB">
        <w:t xml:space="preserve">1. Организаторам мероприятий с массовым пребыванием людей обеспечить наличие </w:t>
      </w:r>
      <w:r>
        <w:t xml:space="preserve">на территориях общественного пользования пожарных щитов, укомплектованных немеханизированным инструментом и инвентарем </w:t>
      </w:r>
      <w:r>
        <w:br/>
        <w:t>по нормам комплектации щитов класса ЩП-В.</w:t>
      </w:r>
    </w:p>
    <w:p w:rsidR="00F81D3F" w:rsidRPr="00074684" w:rsidRDefault="00F81D3F" w:rsidP="00674730">
      <w:r w:rsidRPr="00074684">
        <w:t xml:space="preserve">2. Хранение первичных средств пожаротушения осуществлять </w:t>
      </w:r>
      <w:r>
        <w:br/>
      </w:r>
      <w:r w:rsidRPr="00074684">
        <w:t>в соотве</w:t>
      </w:r>
      <w:r>
        <w:t>тствии с требованиями инструкций по их эксплуатации, а также обеспечить их сохранность.</w:t>
      </w:r>
    </w:p>
    <w:p w:rsidR="00F81D3F" w:rsidRDefault="00F81D3F" w:rsidP="00674730">
      <w:r w:rsidRPr="00074684">
        <w:t xml:space="preserve">3. Контроль за исполнением настоящего </w:t>
      </w:r>
      <w:r>
        <w:t>распоряже</w:t>
      </w:r>
      <w:r w:rsidRPr="00074684">
        <w:t xml:space="preserve">ния </w:t>
      </w:r>
      <w:r>
        <w:t>оставляю за собой.</w:t>
      </w:r>
    </w:p>
    <w:p w:rsidR="00F81D3F" w:rsidRDefault="00F81D3F" w:rsidP="00674730"/>
    <w:p w:rsidR="00F81D3F" w:rsidRDefault="00F81D3F" w:rsidP="00674730"/>
    <w:p w:rsidR="00F81D3F" w:rsidRDefault="00F81D3F" w:rsidP="00674730"/>
    <w:p w:rsidR="00F81D3F" w:rsidRPr="00581821" w:rsidRDefault="00F81D3F" w:rsidP="00581821">
      <w:pPr>
        <w:widowControl w:val="0"/>
        <w:autoSpaceDE w:val="0"/>
        <w:autoSpaceDN w:val="0"/>
        <w:adjustRightInd w:val="0"/>
        <w:ind w:firstLine="0"/>
        <w:jc w:val="left"/>
        <w:rPr>
          <w:lang w:eastAsia="ru-RU"/>
        </w:rPr>
      </w:pPr>
      <w:r w:rsidRPr="00581821">
        <w:rPr>
          <w:lang w:eastAsia="ru-RU"/>
        </w:rPr>
        <w:t>Глава муниципального образования</w:t>
      </w:r>
    </w:p>
    <w:p w:rsidR="00F81D3F" w:rsidRPr="00581821" w:rsidRDefault="00F81D3F" w:rsidP="00581821">
      <w:pPr>
        <w:widowControl w:val="0"/>
        <w:autoSpaceDE w:val="0"/>
        <w:autoSpaceDN w:val="0"/>
        <w:adjustRightInd w:val="0"/>
        <w:ind w:firstLine="0"/>
        <w:jc w:val="left"/>
        <w:rPr>
          <w:lang w:eastAsia="ru-RU"/>
        </w:rPr>
      </w:pPr>
      <w:r w:rsidRPr="00581821">
        <w:rPr>
          <w:lang w:eastAsia="ru-RU"/>
        </w:rPr>
        <w:t>Никольского сельского поселения</w:t>
      </w:r>
    </w:p>
    <w:p w:rsidR="00F81D3F" w:rsidRPr="00581821" w:rsidRDefault="00F81D3F" w:rsidP="00581821">
      <w:pPr>
        <w:widowControl w:val="0"/>
        <w:autoSpaceDE w:val="0"/>
        <w:autoSpaceDN w:val="0"/>
        <w:adjustRightInd w:val="0"/>
        <w:ind w:firstLine="0"/>
        <w:jc w:val="left"/>
        <w:rPr>
          <w:lang w:eastAsia="ru-RU"/>
        </w:rPr>
      </w:pPr>
      <w:r w:rsidRPr="00581821">
        <w:rPr>
          <w:lang w:eastAsia="ru-RU"/>
        </w:rPr>
        <w:t xml:space="preserve">Гагаринского района </w:t>
      </w:r>
    </w:p>
    <w:p w:rsidR="00F81D3F" w:rsidRPr="00581821" w:rsidRDefault="00F81D3F" w:rsidP="00581821">
      <w:pPr>
        <w:widowControl w:val="0"/>
        <w:autoSpaceDE w:val="0"/>
        <w:autoSpaceDN w:val="0"/>
        <w:adjustRightInd w:val="0"/>
        <w:ind w:firstLine="0"/>
        <w:jc w:val="left"/>
        <w:rPr>
          <w:sz w:val="20"/>
          <w:szCs w:val="20"/>
          <w:lang w:eastAsia="ru-RU"/>
        </w:rPr>
      </w:pPr>
      <w:r w:rsidRPr="00581821">
        <w:rPr>
          <w:lang w:eastAsia="ru-RU"/>
        </w:rPr>
        <w:t>Смоленской области                                                              Воробьёва О.А.</w:t>
      </w:r>
    </w:p>
    <w:p w:rsidR="00F81D3F" w:rsidRDefault="00F81D3F" w:rsidP="00581821">
      <w:pPr>
        <w:ind w:firstLine="0"/>
      </w:pPr>
    </w:p>
    <w:sectPr w:rsidR="00F81D3F" w:rsidSect="006C65B9">
      <w:pgSz w:w="11906" w:h="16838"/>
      <w:pgMar w:top="426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74730"/>
    <w:rsid w:val="000027FB"/>
    <w:rsid w:val="00074684"/>
    <w:rsid w:val="000A4855"/>
    <w:rsid w:val="000A499D"/>
    <w:rsid w:val="00223B2E"/>
    <w:rsid w:val="00282BCB"/>
    <w:rsid w:val="003E601B"/>
    <w:rsid w:val="00420ADD"/>
    <w:rsid w:val="004B5005"/>
    <w:rsid w:val="004B6B8E"/>
    <w:rsid w:val="004F5C09"/>
    <w:rsid w:val="004F733B"/>
    <w:rsid w:val="00581821"/>
    <w:rsid w:val="0059360C"/>
    <w:rsid w:val="00674730"/>
    <w:rsid w:val="006843F5"/>
    <w:rsid w:val="006C65B9"/>
    <w:rsid w:val="00731953"/>
    <w:rsid w:val="008510AB"/>
    <w:rsid w:val="00890821"/>
    <w:rsid w:val="008F251A"/>
    <w:rsid w:val="0097467E"/>
    <w:rsid w:val="00976881"/>
    <w:rsid w:val="00C6451A"/>
    <w:rsid w:val="00D614EA"/>
    <w:rsid w:val="00DE481D"/>
    <w:rsid w:val="00F55044"/>
    <w:rsid w:val="00F70F0E"/>
    <w:rsid w:val="00F81D3F"/>
    <w:rsid w:val="00FF07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Руслан"/>
    <w:qFormat/>
    <w:rsid w:val="00674730"/>
    <w:pPr>
      <w:ind w:firstLine="709"/>
      <w:jc w:val="both"/>
    </w:pPr>
    <w:rPr>
      <w:rFonts w:ascii="Times New Roman" w:hAnsi="Times New Roman"/>
      <w:sz w:val="28"/>
      <w:szCs w:val="28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1</Pages>
  <Words>208</Words>
  <Characters>1191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trader</cp:lastModifiedBy>
  <cp:revision>9</cp:revision>
  <cp:lastPrinted>2019-07-10T12:23:00Z</cp:lastPrinted>
  <dcterms:created xsi:type="dcterms:W3CDTF">2019-07-10T11:41:00Z</dcterms:created>
  <dcterms:modified xsi:type="dcterms:W3CDTF">2019-08-07T13:13:00Z</dcterms:modified>
</cp:coreProperties>
</file>